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AB921" w14:textId="77777777" w:rsidR="00144C63" w:rsidRPr="00235317" w:rsidRDefault="004B3CBE">
      <w:pPr>
        <w:pStyle w:val="Textbody"/>
        <w:ind w:left="811" w:hanging="811"/>
        <w:jc w:val="center"/>
        <w:rPr>
          <w:rFonts w:eastAsia="標楷體"/>
          <w:sz w:val="32"/>
          <w:szCs w:val="32"/>
        </w:rPr>
      </w:pPr>
      <w:r w:rsidRPr="00235317">
        <w:rPr>
          <w:rFonts w:eastAsia="標楷體"/>
          <w:b/>
          <w:sz w:val="32"/>
          <w:szCs w:val="32"/>
        </w:rPr>
        <w:t>Meta X</w:t>
      </w:r>
      <w:r w:rsidRPr="00235317">
        <w:rPr>
          <w:rFonts w:eastAsia="標楷體"/>
          <w:b/>
          <w:sz w:val="32"/>
          <w:szCs w:val="32"/>
        </w:rPr>
        <w:t>政治大學獎學金</w:t>
      </w:r>
      <w:r w:rsidR="00476945" w:rsidRPr="00476945">
        <w:rPr>
          <w:rFonts w:eastAsia="標楷體" w:hint="eastAsia"/>
          <w:b/>
          <w:sz w:val="32"/>
          <w:szCs w:val="32"/>
        </w:rPr>
        <w:t>國際研討會論文發表</w:t>
      </w:r>
      <w:r w:rsidR="00166BC9" w:rsidRPr="00235317">
        <w:rPr>
          <w:rFonts w:eastAsia="標楷體" w:hint="eastAsia"/>
          <w:b/>
          <w:sz w:val="32"/>
          <w:szCs w:val="32"/>
        </w:rPr>
        <w:t>獎</w:t>
      </w:r>
      <w:r w:rsidR="00476945">
        <w:rPr>
          <w:rFonts w:eastAsia="標楷體" w:hint="eastAsia"/>
          <w:b/>
          <w:sz w:val="32"/>
          <w:szCs w:val="32"/>
        </w:rPr>
        <w:t>學金</w:t>
      </w:r>
      <w:r w:rsidR="009C1134">
        <w:rPr>
          <w:rFonts w:eastAsia="標楷體" w:hint="eastAsia"/>
          <w:b/>
          <w:sz w:val="32"/>
          <w:szCs w:val="32"/>
        </w:rPr>
        <w:t>申請</w:t>
      </w:r>
      <w:r w:rsidR="00166BC9" w:rsidRPr="00235317">
        <w:rPr>
          <w:rFonts w:eastAsia="標楷體" w:hint="eastAsia"/>
          <w:b/>
          <w:sz w:val="32"/>
          <w:szCs w:val="32"/>
        </w:rPr>
        <w:t>表</w:t>
      </w:r>
    </w:p>
    <w:p w14:paraId="0E3CE6E8" w14:textId="77777777" w:rsidR="00144C63" w:rsidRPr="00AE1499" w:rsidRDefault="004B3CBE">
      <w:pPr>
        <w:pStyle w:val="Textbody"/>
        <w:snapToGrid w:val="0"/>
        <w:spacing w:before="131"/>
        <w:jc w:val="right"/>
        <w:rPr>
          <w:rFonts w:eastAsia="標楷體"/>
          <w:szCs w:val="20"/>
        </w:rPr>
      </w:pPr>
      <w:r w:rsidRPr="00AE1499">
        <w:rPr>
          <w:rFonts w:eastAsia="標楷體"/>
          <w:szCs w:val="20"/>
        </w:rPr>
        <w:t>申請日期</w:t>
      </w:r>
      <w:r w:rsidRPr="00AE1499">
        <w:rPr>
          <w:rFonts w:eastAsia="標楷體"/>
          <w:szCs w:val="20"/>
        </w:rPr>
        <w:t xml:space="preserve">:     </w:t>
      </w:r>
      <w:r w:rsidRPr="00AE1499">
        <w:rPr>
          <w:rFonts w:eastAsia="標楷體"/>
          <w:szCs w:val="20"/>
        </w:rPr>
        <w:t>年</w:t>
      </w:r>
      <w:r w:rsidRPr="00AE1499">
        <w:rPr>
          <w:rFonts w:eastAsia="標楷體"/>
          <w:szCs w:val="20"/>
        </w:rPr>
        <w:t xml:space="preserve">   </w:t>
      </w:r>
      <w:r w:rsidRPr="00AE1499">
        <w:rPr>
          <w:rFonts w:eastAsia="標楷體"/>
          <w:szCs w:val="20"/>
        </w:rPr>
        <w:t>月</w:t>
      </w:r>
      <w:r w:rsidRPr="00AE1499">
        <w:rPr>
          <w:rFonts w:eastAsia="標楷體"/>
          <w:szCs w:val="20"/>
        </w:rPr>
        <w:t xml:space="preserve">   </w:t>
      </w:r>
      <w:r w:rsidRPr="00AE1499">
        <w:rPr>
          <w:rFonts w:eastAsia="標楷體"/>
          <w:szCs w:val="20"/>
        </w:rPr>
        <w:t>日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0"/>
        <w:gridCol w:w="2455"/>
        <w:gridCol w:w="4547"/>
      </w:tblGrid>
      <w:tr w:rsidR="00144C63" w:rsidRPr="00766209" w14:paraId="44579928" w14:textId="77777777" w:rsidTr="0073166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9854" w:type="dxa"/>
            <w:gridSpan w:val="3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3036F" w14:textId="77777777" w:rsidR="00144C63" w:rsidRPr="00766209" w:rsidRDefault="004B3CBE">
            <w:pPr>
              <w:pStyle w:val="Textbody"/>
              <w:spacing w:line="10" w:lineRule="atLeast"/>
              <w:ind w:left="810" w:hanging="810"/>
              <w:jc w:val="center"/>
              <w:rPr>
                <w:rFonts w:eastAsia="標楷體"/>
                <w:b/>
              </w:rPr>
            </w:pPr>
            <w:r w:rsidRPr="00766209">
              <w:rPr>
                <w:rFonts w:eastAsia="標楷體"/>
                <w:b/>
              </w:rPr>
              <w:t>個人資料</w:t>
            </w:r>
          </w:p>
        </w:tc>
      </w:tr>
      <w:tr w:rsidR="00144C63" w:rsidRPr="00766209" w14:paraId="248F8761" w14:textId="77777777" w:rsidTr="00B27AC2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6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B7995" w14:textId="77777777" w:rsidR="00144C63" w:rsidRPr="00766209" w:rsidRDefault="004B3CBE" w:rsidP="00AE1499">
            <w:pPr>
              <w:pStyle w:val="Textbody"/>
              <w:ind w:left="810" w:hanging="810"/>
              <w:jc w:val="center"/>
              <w:rPr>
                <w:rFonts w:eastAsia="標楷體"/>
              </w:rPr>
            </w:pPr>
            <w:r w:rsidRPr="00766209">
              <w:rPr>
                <w:rFonts w:eastAsia="標楷體"/>
              </w:rPr>
              <w:t>姓　　名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4321B" w14:textId="77777777" w:rsidR="00144C63" w:rsidRPr="00766209" w:rsidRDefault="004B3CBE">
            <w:pPr>
              <w:pStyle w:val="Textbody"/>
              <w:ind w:left="810" w:hanging="810"/>
              <w:jc w:val="both"/>
              <w:rPr>
                <w:rFonts w:eastAsia="標楷體"/>
              </w:rPr>
            </w:pPr>
            <w:r w:rsidRPr="00766209">
              <w:rPr>
                <w:rFonts w:eastAsia="標楷體"/>
              </w:rPr>
              <w:t>中文：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2FBB7" w14:textId="77777777" w:rsidR="00144C63" w:rsidRPr="00766209" w:rsidRDefault="004B3CBE">
            <w:pPr>
              <w:pStyle w:val="Textbody"/>
              <w:jc w:val="both"/>
              <w:rPr>
                <w:rFonts w:eastAsia="標楷體"/>
              </w:rPr>
            </w:pPr>
            <w:r w:rsidRPr="00766209">
              <w:rPr>
                <w:rFonts w:eastAsia="標楷體"/>
              </w:rPr>
              <w:t>英文：</w:t>
            </w:r>
          </w:p>
        </w:tc>
      </w:tr>
      <w:tr w:rsidR="00B93D34" w:rsidRPr="00766209" w14:paraId="46101712" w14:textId="77777777" w:rsidTr="00B27AC2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6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5D4B" w14:textId="77777777" w:rsidR="00B93D34" w:rsidRPr="00766209" w:rsidRDefault="00B93D34" w:rsidP="00AE1499">
            <w:pPr>
              <w:pStyle w:val="Textbody"/>
              <w:ind w:left="810" w:hanging="810"/>
              <w:jc w:val="center"/>
              <w:rPr>
                <w:rFonts w:eastAsia="標楷體"/>
              </w:rPr>
            </w:pPr>
            <w:r w:rsidRPr="00766209">
              <w:rPr>
                <w:rFonts w:eastAsia="標楷體" w:hint="eastAsia"/>
              </w:rPr>
              <w:t>學號</w:t>
            </w:r>
          </w:p>
        </w:tc>
        <w:tc>
          <w:tcPr>
            <w:tcW w:w="7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CE3E8" w14:textId="77777777" w:rsidR="00B93D34" w:rsidRPr="00766209" w:rsidRDefault="00B93D34">
            <w:pPr>
              <w:pStyle w:val="Textbody"/>
              <w:jc w:val="both"/>
              <w:rPr>
                <w:rFonts w:eastAsia="標楷體"/>
              </w:rPr>
            </w:pPr>
          </w:p>
        </w:tc>
      </w:tr>
      <w:tr w:rsidR="00144C63" w:rsidRPr="00766209" w14:paraId="774B028D" w14:textId="77777777" w:rsidTr="00B27AC2">
        <w:tblPrEx>
          <w:tblCellMar>
            <w:top w:w="0" w:type="dxa"/>
            <w:bottom w:w="0" w:type="dxa"/>
          </w:tblCellMar>
        </w:tblPrEx>
        <w:trPr>
          <w:trHeight w:val="565"/>
          <w:jc w:val="center"/>
        </w:trPr>
        <w:tc>
          <w:tcPr>
            <w:tcW w:w="26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1D491" w14:textId="77777777" w:rsidR="00144C63" w:rsidRPr="00766209" w:rsidRDefault="00235317" w:rsidP="00AE1499">
            <w:pPr>
              <w:pStyle w:val="Textbody"/>
              <w:ind w:left="810" w:hanging="810"/>
              <w:jc w:val="center"/>
              <w:rPr>
                <w:rFonts w:eastAsia="標楷體"/>
              </w:rPr>
            </w:pPr>
            <w:r w:rsidRPr="00766209">
              <w:rPr>
                <w:rFonts w:eastAsia="標楷體" w:hint="eastAsia"/>
              </w:rPr>
              <w:t>常用</w:t>
            </w:r>
            <w:r w:rsidR="004B3CBE" w:rsidRPr="00766209">
              <w:rPr>
                <w:rFonts w:eastAsia="標楷體"/>
              </w:rPr>
              <w:t>E-mail</w:t>
            </w:r>
          </w:p>
        </w:tc>
        <w:tc>
          <w:tcPr>
            <w:tcW w:w="7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4C65F" w14:textId="77777777" w:rsidR="00144C63" w:rsidRPr="00766209" w:rsidRDefault="00144C63">
            <w:pPr>
              <w:pStyle w:val="Textbody"/>
              <w:ind w:left="810" w:hanging="810"/>
              <w:jc w:val="both"/>
              <w:rPr>
                <w:rFonts w:eastAsia="標楷體"/>
              </w:rPr>
            </w:pPr>
          </w:p>
        </w:tc>
      </w:tr>
      <w:tr w:rsidR="00120A92" w:rsidRPr="00766209" w14:paraId="4516DC3C" w14:textId="77777777" w:rsidTr="00446A16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26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DC579" w14:textId="77777777" w:rsidR="00120A92" w:rsidRPr="00766209" w:rsidRDefault="00120A92" w:rsidP="00AE1499">
            <w:pPr>
              <w:pStyle w:val="Textbody"/>
              <w:ind w:left="810" w:hanging="810"/>
              <w:jc w:val="center"/>
              <w:rPr>
                <w:rFonts w:eastAsia="標楷體"/>
              </w:rPr>
            </w:pPr>
            <w:r w:rsidRPr="00766209">
              <w:rPr>
                <w:rFonts w:eastAsia="標楷體" w:hint="eastAsia"/>
              </w:rPr>
              <w:t>獎學金類別</w:t>
            </w:r>
          </w:p>
        </w:tc>
        <w:tc>
          <w:tcPr>
            <w:tcW w:w="7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D7C51" w14:textId="77777777" w:rsidR="00120A92" w:rsidRPr="00766209" w:rsidRDefault="00120A92" w:rsidP="009C1134">
            <w:pPr>
              <w:pStyle w:val="Textbody"/>
              <w:ind w:left="240" w:hangingChars="100" w:hanging="240"/>
              <w:jc w:val="both"/>
              <w:rPr>
                <w:rFonts w:eastAsia="標楷體" w:cs="Wingdings" w:hint="eastAsia"/>
              </w:rPr>
            </w:pPr>
            <w:r w:rsidRPr="00766209">
              <w:rPr>
                <w:rFonts w:eastAsia="標楷體" w:hint="eastAsia"/>
              </w:rPr>
              <w:t>國際研討會發表論文</w:t>
            </w:r>
          </w:p>
        </w:tc>
      </w:tr>
      <w:tr w:rsidR="00144C63" w:rsidRPr="00766209" w14:paraId="712F6EF9" w14:textId="77777777" w:rsidTr="0073166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9854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BB51A" w14:textId="77777777" w:rsidR="00144C63" w:rsidRPr="00766209" w:rsidRDefault="004B3CBE" w:rsidP="00AE1499">
            <w:pPr>
              <w:pStyle w:val="Textbody"/>
              <w:ind w:left="810" w:hanging="810"/>
              <w:jc w:val="center"/>
              <w:rPr>
                <w:rFonts w:eastAsia="標楷體"/>
                <w:b/>
              </w:rPr>
            </w:pPr>
            <w:r w:rsidRPr="00766209">
              <w:rPr>
                <w:rFonts w:eastAsia="標楷體"/>
                <w:b/>
              </w:rPr>
              <w:t>論文資訊</w:t>
            </w:r>
          </w:p>
        </w:tc>
      </w:tr>
      <w:tr w:rsidR="00144C63" w:rsidRPr="00766209" w14:paraId="56A5460E" w14:textId="77777777" w:rsidTr="00B27AC2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6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14011" w14:textId="77777777" w:rsidR="00144C63" w:rsidRPr="00766209" w:rsidRDefault="008670E7" w:rsidP="00AE1499">
            <w:pPr>
              <w:pStyle w:val="Textbody"/>
              <w:ind w:left="810" w:hanging="810"/>
              <w:jc w:val="center"/>
              <w:rPr>
                <w:rFonts w:eastAsia="標楷體"/>
              </w:rPr>
            </w:pPr>
            <w:r w:rsidRPr="00766209">
              <w:rPr>
                <w:rFonts w:eastAsia="標楷體"/>
                <w:color w:val="000000"/>
              </w:rPr>
              <w:t>推薦</w:t>
            </w:r>
            <w:r w:rsidRPr="00766209">
              <w:rPr>
                <w:rFonts w:eastAsia="標楷體" w:hint="eastAsia"/>
                <w:color w:val="000000"/>
              </w:rPr>
              <w:t>單位</w:t>
            </w:r>
          </w:p>
        </w:tc>
        <w:tc>
          <w:tcPr>
            <w:tcW w:w="7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39E85" w14:textId="77777777" w:rsidR="00144C63" w:rsidRPr="00766209" w:rsidRDefault="00731668" w:rsidP="00731668">
            <w:pPr>
              <w:pStyle w:val="Textbody"/>
              <w:jc w:val="both"/>
              <w:rPr>
                <w:rFonts w:eastAsia="標楷體"/>
              </w:rPr>
            </w:pPr>
            <w:r w:rsidRPr="00766209">
              <w:rPr>
                <w:rFonts w:ascii="標楷體" w:eastAsia="標楷體" w:hAnsi="標楷體" w:cs="Wingdings" w:hint="eastAsia"/>
              </w:rPr>
              <w:t>□</w:t>
            </w:r>
            <w:r w:rsidR="009B7DC3" w:rsidRPr="00766209">
              <w:rPr>
                <w:rFonts w:eastAsia="標楷體" w:hint="eastAsia"/>
              </w:rPr>
              <w:t>傳播</w:t>
            </w:r>
            <w:r w:rsidR="004B3CBE" w:rsidRPr="00766209">
              <w:rPr>
                <w:rFonts w:eastAsia="標楷體"/>
              </w:rPr>
              <w:t>博</w:t>
            </w:r>
            <w:r w:rsidRPr="00766209">
              <w:rPr>
                <w:rFonts w:ascii="標楷體" w:eastAsia="標楷體" w:hAnsi="標楷體" w:cs="Wingdings" w:hint="eastAsia"/>
              </w:rPr>
              <w:t>□</w:t>
            </w:r>
            <w:proofErr w:type="gramStart"/>
            <w:r w:rsidR="009B7DC3" w:rsidRPr="00766209">
              <w:rPr>
                <w:rFonts w:eastAsia="標楷體" w:hint="eastAsia"/>
              </w:rPr>
              <w:t>傳播</w:t>
            </w:r>
            <w:r w:rsidR="004B3CBE" w:rsidRPr="00766209">
              <w:rPr>
                <w:rFonts w:eastAsia="標楷體"/>
              </w:rPr>
              <w:t>碩</w:t>
            </w:r>
            <w:proofErr w:type="gramEnd"/>
            <w:r w:rsidRPr="00766209">
              <w:rPr>
                <w:rFonts w:ascii="標楷體" w:eastAsia="標楷體" w:hAnsi="標楷體" w:cs="Wingdings" w:hint="eastAsia"/>
              </w:rPr>
              <w:t>□</w:t>
            </w:r>
            <w:r w:rsidR="009B7DC3" w:rsidRPr="00766209">
              <w:rPr>
                <w:rFonts w:eastAsia="標楷體" w:hint="eastAsia"/>
              </w:rPr>
              <w:t>國傳</w:t>
            </w:r>
            <w:r w:rsidR="004B3CBE" w:rsidRPr="00766209">
              <w:rPr>
                <w:rFonts w:eastAsia="標楷體"/>
              </w:rPr>
              <w:t>碩</w:t>
            </w:r>
            <w:r w:rsidRPr="00766209">
              <w:rPr>
                <w:rFonts w:ascii="標楷體" w:eastAsia="標楷體" w:hAnsi="標楷體" w:hint="eastAsia"/>
              </w:rPr>
              <w:t>□</w:t>
            </w:r>
            <w:r w:rsidR="009B7DC3" w:rsidRPr="00766209">
              <w:rPr>
                <w:rFonts w:eastAsia="標楷體" w:hint="eastAsia"/>
              </w:rPr>
              <w:t>數位碩</w:t>
            </w:r>
            <w:r w:rsidRPr="00766209">
              <w:rPr>
                <w:rFonts w:ascii="標楷體" w:eastAsia="標楷體" w:hAnsi="標楷體" w:hint="eastAsia"/>
              </w:rPr>
              <w:t>□</w:t>
            </w:r>
            <w:r w:rsidR="009B7DC3" w:rsidRPr="00766209">
              <w:rPr>
                <w:rFonts w:eastAsia="標楷體" w:hint="eastAsia"/>
              </w:rPr>
              <w:t>碩士</w:t>
            </w:r>
            <w:r w:rsidR="004B3CBE" w:rsidRPr="00766209">
              <w:rPr>
                <w:rFonts w:eastAsia="標楷體"/>
              </w:rPr>
              <w:t>在職專班</w:t>
            </w:r>
            <w:r w:rsidR="001B38DD" w:rsidRPr="00766209">
              <w:rPr>
                <w:rFonts w:ascii="標楷體" w:eastAsia="標楷體" w:hAnsi="標楷體" w:hint="eastAsia"/>
              </w:rPr>
              <w:t>□</w:t>
            </w:r>
            <w:proofErr w:type="gramStart"/>
            <w:r w:rsidR="001B38DD" w:rsidRPr="00766209">
              <w:rPr>
                <w:rFonts w:eastAsia="標楷體" w:hint="eastAsia"/>
              </w:rPr>
              <w:t>亞際碩</w:t>
            </w:r>
            <w:proofErr w:type="gramEnd"/>
          </w:p>
        </w:tc>
      </w:tr>
      <w:tr w:rsidR="00144C63" w:rsidRPr="00766209" w14:paraId="1A865311" w14:textId="77777777" w:rsidTr="00B27AC2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6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D7CF3" w14:textId="77777777" w:rsidR="00144C63" w:rsidRPr="00766209" w:rsidRDefault="004B3CBE" w:rsidP="00AE1499">
            <w:pPr>
              <w:pStyle w:val="Textbody"/>
              <w:ind w:left="810" w:hanging="810"/>
              <w:jc w:val="center"/>
              <w:rPr>
                <w:rFonts w:eastAsia="標楷體"/>
              </w:rPr>
            </w:pPr>
            <w:r w:rsidRPr="00766209">
              <w:rPr>
                <w:rFonts w:eastAsia="標楷體"/>
              </w:rPr>
              <w:t>論文題目</w:t>
            </w:r>
          </w:p>
        </w:tc>
        <w:tc>
          <w:tcPr>
            <w:tcW w:w="7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F4566" w14:textId="77777777" w:rsidR="00144C63" w:rsidRPr="00766209" w:rsidRDefault="00144C63">
            <w:pPr>
              <w:pStyle w:val="Textbody"/>
              <w:ind w:left="810" w:hanging="810"/>
              <w:jc w:val="both"/>
              <w:rPr>
                <w:rFonts w:eastAsia="標楷體"/>
              </w:rPr>
            </w:pPr>
          </w:p>
        </w:tc>
      </w:tr>
      <w:tr w:rsidR="008670E7" w:rsidRPr="00766209" w14:paraId="7690195B" w14:textId="77777777" w:rsidTr="00B27AC2">
        <w:tblPrEx>
          <w:tblCellMar>
            <w:top w:w="0" w:type="dxa"/>
            <w:bottom w:w="0" w:type="dxa"/>
          </w:tblCellMar>
        </w:tblPrEx>
        <w:trPr>
          <w:trHeight w:val="785"/>
          <w:jc w:val="center"/>
        </w:trPr>
        <w:tc>
          <w:tcPr>
            <w:tcW w:w="26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D7424" w14:textId="77777777" w:rsidR="00AE1499" w:rsidRPr="00766209" w:rsidRDefault="009B7DC3" w:rsidP="00AE1499">
            <w:pPr>
              <w:pStyle w:val="Textbody"/>
              <w:spacing w:line="320" w:lineRule="exact"/>
              <w:ind w:hanging="24"/>
              <w:jc w:val="center"/>
              <w:rPr>
                <w:rFonts w:eastAsia="標楷體"/>
              </w:rPr>
            </w:pPr>
            <w:r w:rsidRPr="00766209">
              <w:rPr>
                <w:rFonts w:eastAsia="標楷體" w:hint="eastAsia"/>
              </w:rPr>
              <w:t>國際研討會名稱或</w:t>
            </w:r>
          </w:p>
          <w:p w14:paraId="20CD4F10" w14:textId="77777777" w:rsidR="008670E7" w:rsidRPr="00766209" w:rsidRDefault="009B7DC3" w:rsidP="00AE1499">
            <w:pPr>
              <w:pStyle w:val="Textbody"/>
              <w:spacing w:line="320" w:lineRule="exact"/>
              <w:ind w:hanging="24"/>
              <w:jc w:val="center"/>
              <w:rPr>
                <w:rFonts w:eastAsia="標楷體"/>
              </w:rPr>
            </w:pPr>
            <w:r w:rsidRPr="00766209">
              <w:rPr>
                <w:rFonts w:eastAsia="標楷體" w:hint="eastAsia"/>
              </w:rPr>
              <w:t>期刊名稱</w:t>
            </w:r>
          </w:p>
        </w:tc>
        <w:tc>
          <w:tcPr>
            <w:tcW w:w="7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EE550" w14:textId="77777777" w:rsidR="008670E7" w:rsidRPr="00766209" w:rsidRDefault="008670E7" w:rsidP="002E4E33">
            <w:pPr>
              <w:pStyle w:val="Textbody"/>
              <w:spacing w:line="320" w:lineRule="exact"/>
              <w:ind w:left="-111" w:hanging="23"/>
              <w:rPr>
                <w:rFonts w:eastAsia="標楷體" w:hint="eastAsia"/>
                <w:color w:val="FF0000"/>
              </w:rPr>
            </w:pPr>
          </w:p>
        </w:tc>
      </w:tr>
      <w:tr w:rsidR="00653FAB" w:rsidRPr="00766209" w14:paraId="0506BA3B" w14:textId="77777777" w:rsidTr="00B27AC2">
        <w:tblPrEx>
          <w:tblCellMar>
            <w:top w:w="0" w:type="dxa"/>
            <w:bottom w:w="0" w:type="dxa"/>
          </w:tblCellMar>
        </w:tblPrEx>
        <w:trPr>
          <w:trHeight w:val="785"/>
          <w:jc w:val="center"/>
        </w:trPr>
        <w:tc>
          <w:tcPr>
            <w:tcW w:w="26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9BC76" w14:textId="77777777" w:rsidR="00653FAB" w:rsidRPr="00766209" w:rsidRDefault="00653FAB" w:rsidP="00AE1499">
            <w:pPr>
              <w:pStyle w:val="Textbody"/>
              <w:spacing w:line="320" w:lineRule="exact"/>
              <w:ind w:hanging="24"/>
              <w:jc w:val="center"/>
              <w:rPr>
                <w:rFonts w:eastAsia="標楷體" w:hint="eastAsia"/>
              </w:rPr>
            </w:pPr>
            <w:r w:rsidRPr="00766209">
              <w:rPr>
                <w:rFonts w:eastAsia="標楷體" w:hint="eastAsia"/>
              </w:rPr>
              <w:t>研討會舉辦之起訖時間</w:t>
            </w:r>
          </w:p>
        </w:tc>
        <w:tc>
          <w:tcPr>
            <w:tcW w:w="7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FACD9" w14:textId="77777777" w:rsidR="00653FAB" w:rsidRPr="00766209" w:rsidRDefault="00653FAB" w:rsidP="002E4E33">
            <w:pPr>
              <w:pStyle w:val="Textbody"/>
              <w:spacing w:line="320" w:lineRule="exact"/>
              <w:ind w:left="-111" w:hanging="23"/>
              <w:rPr>
                <w:rFonts w:eastAsia="標楷體" w:hint="eastAsia"/>
                <w:color w:val="FF0000"/>
              </w:rPr>
            </w:pPr>
          </w:p>
        </w:tc>
      </w:tr>
      <w:tr w:rsidR="008F07CA" w:rsidRPr="00766209" w14:paraId="01D6392A" w14:textId="77777777" w:rsidTr="00940E8C">
        <w:tblPrEx>
          <w:tblCellMar>
            <w:top w:w="0" w:type="dxa"/>
            <w:bottom w:w="0" w:type="dxa"/>
          </w:tblCellMar>
        </w:tblPrEx>
        <w:trPr>
          <w:trHeight w:val="474"/>
          <w:jc w:val="center"/>
        </w:trPr>
        <w:tc>
          <w:tcPr>
            <w:tcW w:w="26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32227" w14:textId="77777777" w:rsidR="008F07CA" w:rsidRPr="00766209" w:rsidRDefault="008F07CA" w:rsidP="00455031">
            <w:pPr>
              <w:pStyle w:val="Textbody"/>
              <w:spacing w:line="320" w:lineRule="exact"/>
              <w:ind w:hanging="24"/>
              <w:jc w:val="center"/>
              <w:rPr>
                <w:rFonts w:eastAsia="標楷體" w:hint="eastAsia"/>
              </w:rPr>
            </w:pPr>
            <w:r w:rsidRPr="00766209">
              <w:rPr>
                <w:rFonts w:eastAsia="標楷體"/>
              </w:rPr>
              <w:t>推薦排序</w:t>
            </w:r>
            <w:r w:rsidR="00117523" w:rsidRPr="00766209">
              <w:rPr>
                <w:rFonts w:eastAsia="標楷體" w:hint="eastAsia"/>
              </w:rPr>
              <w:t>（</w:t>
            </w:r>
            <w:r w:rsidR="00B93D34" w:rsidRPr="00766209">
              <w:rPr>
                <w:rFonts w:eastAsia="標楷體" w:hint="eastAsia"/>
              </w:rPr>
              <w:t>系所</w:t>
            </w:r>
            <w:r w:rsidRPr="00766209">
              <w:rPr>
                <w:rFonts w:eastAsia="標楷體"/>
              </w:rPr>
              <w:t>填寫</w:t>
            </w:r>
            <w:r w:rsidR="00117523" w:rsidRPr="00766209">
              <w:rPr>
                <w:rFonts w:eastAsia="標楷體" w:hint="eastAsia"/>
              </w:rPr>
              <w:t>）</w:t>
            </w:r>
          </w:p>
        </w:tc>
        <w:tc>
          <w:tcPr>
            <w:tcW w:w="7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21F43" w14:textId="77777777" w:rsidR="008F07CA" w:rsidRPr="00766209" w:rsidRDefault="008F07CA">
            <w:pPr>
              <w:pStyle w:val="Textbody"/>
              <w:spacing w:line="320" w:lineRule="exact"/>
              <w:ind w:left="-111" w:hanging="23"/>
              <w:jc w:val="center"/>
              <w:rPr>
                <w:rFonts w:eastAsia="標楷體"/>
                <w:color w:val="FF0000"/>
              </w:rPr>
            </w:pPr>
          </w:p>
        </w:tc>
      </w:tr>
      <w:tr w:rsidR="00B93D34" w:rsidRPr="00766209" w14:paraId="386D372B" w14:textId="77777777" w:rsidTr="00B27AC2">
        <w:tblPrEx>
          <w:tblCellMar>
            <w:top w:w="0" w:type="dxa"/>
            <w:bottom w:w="0" w:type="dxa"/>
          </w:tblCellMar>
        </w:tblPrEx>
        <w:trPr>
          <w:trHeight w:val="1038"/>
          <w:jc w:val="center"/>
        </w:trPr>
        <w:tc>
          <w:tcPr>
            <w:tcW w:w="26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BC259" w14:textId="77777777" w:rsidR="00B93D34" w:rsidRPr="00766209" w:rsidRDefault="00B93D34" w:rsidP="00AE1499">
            <w:pPr>
              <w:pStyle w:val="Textbody"/>
              <w:spacing w:line="320" w:lineRule="exact"/>
              <w:ind w:hanging="24"/>
              <w:jc w:val="center"/>
              <w:rPr>
                <w:rFonts w:eastAsia="標楷體"/>
              </w:rPr>
            </w:pPr>
            <w:r w:rsidRPr="00766209">
              <w:rPr>
                <w:rFonts w:eastAsia="標楷體" w:hint="eastAsia"/>
              </w:rPr>
              <w:t>系所核章</w:t>
            </w:r>
          </w:p>
        </w:tc>
        <w:tc>
          <w:tcPr>
            <w:tcW w:w="7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B8BC0" w14:textId="77777777" w:rsidR="00B93D34" w:rsidRPr="00766209" w:rsidRDefault="00B93D34">
            <w:pPr>
              <w:pStyle w:val="Textbody"/>
              <w:spacing w:line="320" w:lineRule="exact"/>
              <w:ind w:left="-111" w:hanging="23"/>
              <w:jc w:val="center"/>
              <w:rPr>
                <w:rFonts w:eastAsia="標楷體"/>
                <w:color w:val="FF0000"/>
              </w:rPr>
            </w:pPr>
          </w:p>
        </w:tc>
      </w:tr>
    </w:tbl>
    <w:p w14:paraId="50EA2E1C" w14:textId="77777777" w:rsidR="007D3052" w:rsidRPr="007D3052" w:rsidRDefault="00B27AC2" w:rsidP="00731668">
      <w:pPr>
        <w:pStyle w:val="Textbody"/>
        <w:snapToGrid w:val="0"/>
        <w:spacing w:beforeLines="50" w:before="422"/>
        <w:ind w:left="280" w:hangingChars="100" w:hanging="280"/>
        <w:contextualSpacing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 xml:space="preserve">1. </w:t>
      </w:r>
      <w:r w:rsidR="007D3052" w:rsidRPr="007D3052">
        <w:rPr>
          <w:rFonts w:eastAsia="標楷體" w:hint="eastAsia"/>
          <w:b/>
          <w:bCs/>
          <w:sz w:val="28"/>
          <w:szCs w:val="28"/>
        </w:rPr>
        <w:t>申請人出國參加該國際研討會須為「在學</w:t>
      </w:r>
      <w:proofErr w:type="gramStart"/>
      <w:r w:rsidR="007D3052" w:rsidRPr="007D3052">
        <w:rPr>
          <w:rFonts w:eastAsia="標楷體" w:hint="eastAsia"/>
          <w:b/>
          <w:bCs/>
          <w:sz w:val="28"/>
          <w:szCs w:val="28"/>
        </w:rPr>
        <w:t>期間」</w:t>
      </w:r>
      <w:proofErr w:type="gramEnd"/>
      <w:r w:rsidR="007D3052" w:rsidRPr="007D3052">
        <w:rPr>
          <w:rFonts w:eastAsia="標楷體" w:hint="eastAsia"/>
          <w:b/>
          <w:bCs/>
          <w:sz w:val="28"/>
          <w:szCs w:val="28"/>
        </w:rPr>
        <w:t>，且於申請日</w:t>
      </w:r>
      <w:r w:rsidR="007D3052" w:rsidRPr="007D3052">
        <w:rPr>
          <w:rFonts w:eastAsia="標楷體" w:hint="eastAsia"/>
          <w:b/>
          <w:bCs/>
          <w:sz w:val="28"/>
          <w:szCs w:val="28"/>
        </w:rPr>
        <w:t>(</w:t>
      </w:r>
      <w:r w:rsidR="007D3052" w:rsidRPr="007D3052">
        <w:rPr>
          <w:rFonts w:eastAsia="標楷體" w:hint="eastAsia"/>
          <w:b/>
          <w:bCs/>
          <w:sz w:val="28"/>
          <w:szCs w:val="28"/>
        </w:rPr>
        <w:t>含</w:t>
      </w:r>
      <w:r w:rsidR="007D3052" w:rsidRPr="007D3052">
        <w:rPr>
          <w:rFonts w:eastAsia="標楷體" w:hint="eastAsia"/>
          <w:b/>
          <w:bCs/>
          <w:sz w:val="28"/>
          <w:szCs w:val="28"/>
        </w:rPr>
        <w:t>)</w:t>
      </w:r>
      <w:r w:rsidR="007D3052" w:rsidRPr="007D3052">
        <w:rPr>
          <w:rFonts w:eastAsia="標楷體" w:hint="eastAsia"/>
          <w:b/>
          <w:bCs/>
          <w:sz w:val="28"/>
          <w:szCs w:val="28"/>
        </w:rPr>
        <w:t>前一年內發表該論文（以返國日期為</w:t>
      </w:r>
      <w:proofErr w:type="gramStart"/>
      <w:r w:rsidR="007D3052" w:rsidRPr="007D3052">
        <w:rPr>
          <w:rFonts w:eastAsia="標楷體" w:hint="eastAsia"/>
          <w:b/>
          <w:bCs/>
          <w:sz w:val="28"/>
          <w:szCs w:val="28"/>
        </w:rPr>
        <w:t>準</w:t>
      </w:r>
      <w:proofErr w:type="gramEnd"/>
      <w:r w:rsidR="007D3052" w:rsidRPr="007D3052">
        <w:rPr>
          <w:rFonts w:eastAsia="標楷體" w:hint="eastAsia"/>
          <w:b/>
          <w:bCs/>
          <w:sz w:val="28"/>
          <w:szCs w:val="28"/>
        </w:rPr>
        <w:t>）。</w:t>
      </w:r>
    </w:p>
    <w:p w14:paraId="42F7B892" w14:textId="77777777" w:rsidR="00144C63" w:rsidRPr="00731668" w:rsidRDefault="007D3052" w:rsidP="007D3052">
      <w:pPr>
        <w:pStyle w:val="Textbody"/>
        <w:snapToGrid w:val="0"/>
        <w:spacing w:beforeLines="50" w:before="422"/>
        <w:ind w:left="280" w:hangingChars="100" w:hanging="280"/>
        <w:contextualSpacing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 xml:space="preserve">2. </w:t>
      </w:r>
      <w:r w:rsidR="00B27AC2" w:rsidRPr="00B27AC2">
        <w:rPr>
          <w:rFonts w:eastAsia="標楷體" w:hint="eastAsia"/>
          <w:b/>
          <w:bCs/>
          <w:sz w:val="28"/>
          <w:szCs w:val="28"/>
        </w:rPr>
        <w:t>應備文件：申請表；論文接受證明文件；國際研討會日程表及相關資料；發表論文之英文摘要及論文全文；足以證明出國事實之文件</w:t>
      </w:r>
      <w:r w:rsidR="00B27AC2">
        <w:rPr>
          <w:rFonts w:eastAsia="標楷體" w:hint="eastAsia"/>
          <w:b/>
          <w:bCs/>
          <w:sz w:val="28"/>
          <w:szCs w:val="28"/>
        </w:rPr>
        <w:t>。一位申請人</w:t>
      </w:r>
      <w:r w:rsidR="00215DD1">
        <w:rPr>
          <w:rFonts w:eastAsia="標楷體" w:hint="eastAsia"/>
          <w:b/>
          <w:bCs/>
          <w:sz w:val="28"/>
          <w:szCs w:val="28"/>
        </w:rPr>
        <w:t>整合為</w:t>
      </w:r>
      <w:r w:rsidR="00215DD1">
        <w:rPr>
          <w:rFonts w:eastAsia="標楷體" w:hint="eastAsia"/>
          <w:b/>
          <w:bCs/>
          <w:sz w:val="28"/>
          <w:szCs w:val="28"/>
        </w:rPr>
        <w:t>1</w:t>
      </w:r>
      <w:r w:rsidR="00215DD1">
        <w:rPr>
          <w:rFonts w:eastAsia="標楷體" w:hint="eastAsia"/>
          <w:b/>
          <w:bCs/>
          <w:sz w:val="28"/>
          <w:szCs w:val="28"/>
        </w:rPr>
        <w:t>個</w:t>
      </w:r>
      <w:r w:rsidR="00215DD1">
        <w:rPr>
          <w:rFonts w:eastAsia="標楷體" w:hint="eastAsia"/>
          <w:b/>
          <w:bCs/>
          <w:sz w:val="28"/>
          <w:szCs w:val="28"/>
        </w:rPr>
        <w:t>pdf</w:t>
      </w:r>
      <w:r w:rsidR="00215DD1">
        <w:rPr>
          <w:rFonts w:eastAsia="標楷體" w:hint="eastAsia"/>
          <w:b/>
          <w:bCs/>
          <w:sz w:val="28"/>
          <w:szCs w:val="28"/>
        </w:rPr>
        <w:t>檔</w:t>
      </w:r>
      <w:r w:rsidR="00EA0ACC">
        <w:rPr>
          <w:rFonts w:eastAsia="標楷體" w:hint="eastAsia"/>
          <w:b/>
          <w:bCs/>
          <w:sz w:val="28"/>
          <w:szCs w:val="28"/>
        </w:rPr>
        <w:t>。</w:t>
      </w:r>
    </w:p>
    <w:p w14:paraId="34708F0F" w14:textId="77777777" w:rsidR="00731668" w:rsidRDefault="00731668" w:rsidP="00731668">
      <w:pPr>
        <w:pStyle w:val="Textbody"/>
        <w:snapToGrid w:val="0"/>
        <w:spacing w:beforeLines="50" w:before="422"/>
        <w:ind w:left="280" w:hangingChars="100" w:hanging="280"/>
        <w:contextualSpacing/>
        <w:rPr>
          <w:rFonts w:eastAsia="標楷體"/>
          <w:b/>
          <w:bCs/>
          <w:sz w:val="28"/>
          <w:szCs w:val="28"/>
        </w:rPr>
      </w:pPr>
    </w:p>
    <w:p w14:paraId="5D2CFA01" w14:textId="77777777" w:rsidR="00E47CB3" w:rsidRPr="00AE1499" w:rsidRDefault="00E47CB3" w:rsidP="00E47CB3">
      <w:pPr>
        <w:pStyle w:val="Textbody"/>
        <w:ind w:rightChars="763" w:right="1526"/>
        <w:rPr>
          <w:rFonts w:eastAsia="標楷體" w:hint="eastAsia"/>
        </w:rPr>
      </w:pPr>
    </w:p>
    <w:sectPr w:rsidR="00E47CB3" w:rsidRPr="00AE1499" w:rsidSect="00AE1499">
      <w:footerReference w:type="default" r:id="rId6"/>
      <w:pgSz w:w="11906" w:h="16838"/>
      <w:pgMar w:top="1134" w:right="1134" w:bottom="1134" w:left="1134" w:header="397" w:footer="397" w:gutter="0"/>
      <w:cols w:space="720"/>
      <w:docGrid w:type="lines" w:linePitch="8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66E0D" w14:textId="77777777" w:rsidR="00901BD0" w:rsidRDefault="00901BD0">
      <w:r>
        <w:separator/>
      </w:r>
    </w:p>
  </w:endnote>
  <w:endnote w:type="continuationSeparator" w:id="0">
    <w:p w14:paraId="09ACCB2F" w14:textId="77777777" w:rsidR="00901BD0" w:rsidRDefault="00901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6BDB1" w14:textId="77777777" w:rsidR="004B3CBE" w:rsidRDefault="004B3CBE">
    <w:pPr>
      <w:pStyle w:val="a4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5207DF">
      <w:rPr>
        <w:noProof/>
        <w:lang w:val="zh-TW"/>
      </w:rPr>
      <w:t>1</w:t>
    </w:r>
    <w:r>
      <w:rPr>
        <w:lang w:val="zh-TW"/>
      </w:rPr>
      <w:fldChar w:fldCharType="end"/>
    </w:r>
  </w:p>
  <w:p w14:paraId="0267F6B6" w14:textId="77777777" w:rsidR="004B3CBE" w:rsidRDefault="004B3CB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58171" w14:textId="77777777" w:rsidR="00901BD0" w:rsidRDefault="00901BD0">
      <w:r>
        <w:rPr>
          <w:color w:val="000000"/>
        </w:rPr>
        <w:separator/>
      </w:r>
    </w:p>
  </w:footnote>
  <w:footnote w:type="continuationSeparator" w:id="0">
    <w:p w14:paraId="181B7323" w14:textId="77777777" w:rsidR="00901BD0" w:rsidRDefault="00901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C63"/>
    <w:rsid w:val="000578F9"/>
    <w:rsid w:val="00117523"/>
    <w:rsid w:val="00120A92"/>
    <w:rsid w:val="00132986"/>
    <w:rsid w:val="00144C63"/>
    <w:rsid w:val="0016578A"/>
    <w:rsid w:val="00166BC9"/>
    <w:rsid w:val="0019554E"/>
    <w:rsid w:val="001A5CE6"/>
    <w:rsid w:val="001B38DD"/>
    <w:rsid w:val="00215DD1"/>
    <w:rsid w:val="00235317"/>
    <w:rsid w:val="0025345D"/>
    <w:rsid w:val="002A3DE7"/>
    <w:rsid w:val="002E4E33"/>
    <w:rsid w:val="00323746"/>
    <w:rsid w:val="00390AFA"/>
    <w:rsid w:val="003C1693"/>
    <w:rsid w:val="00446A16"/>
    <w:rsid w:val="00446E3D"/>
    <w:rsid w:val="00455031"/>
    <w:rsid w:val="00467180"/>
    <w:rsid w:val="00476945"/>
    <w:rsid w:val="00487071"/>
    <w:rsid w:val="0049423F"/>
    <w:rsid w:val="004A3079"/>
    <w:rsid w:val="004B3CBE"/>
    <w:rsid w:val="004D1CA0"/>
    <w:rsid w:val="004F03C2"/>
    <w:rsid w:val="005207DF"/>
    <w:rsid w:val="005C63F0"/>
    <w:rsid w:val="005E1BC9"/>
    <w:rsid w:val="00605419"/>
    <w:rsid w:val="00653FAB"/>
    <w:rsid w:val="00686B1D"/>
    <w:rsid w:val="00707FEF"/>
    <w:rsid w:val="00731668"/>
    <w:rsid w:val="00766209"/>
    <w:rsid w:val="00797758"/>
    <w:rsid w:val="007D3052"/>
    <w:rsid w:val="008670E7"/>
    <w:rsid w:val="008F07CA"/>
    <w:rsid w:val="00901BD0"/>
    <w:rsid w:val="009076BA"/>
    <w:rsid w:val="00940E8C"/>
    <w:rsid w:val="00983851"/>
    <w:rsid w:val="009B1035"/>
    <w:rsid w:val="009B7DC3"/>
    <w:rsid w:val="009C1134"/>
    <w:rsid w:val="009C18B4"/>
    <w:rsid w:val="00AC1CD6"/>
    <w:rsid w:val="00AE1499"/>
    <w:rsid w:val="00AE42EF"/>
    <w:rsid w:val="00AF6236"/>
    <w:rsid w:val="00B22BF9"/>
    <w:rsid w:val="00B27AC2"/>
    <w:rsid w:val="00B65333"/>
    <w:rsid w:val="00B93D34"/>
    <w:rsid w:val="00B944AD"/>
    <w:rsid w:val="00BB7090"/>
    <w:rsid w:val="00BD18D5"/>
    <w:rsid w:val="00C022E1"/>
    <w:rsid w:val="00C342B8"/>
    <w:rsid w:val="00C80374"/>
    <w:rsid w:val="00C90C66"/>
    <w:rsid w:val="00CC7C21"/>
    <w:rsid w:val="00CD7FD4"/>
    <w:rsid w:val="00CF0BF1"/>
    <w:rsid w:val="00DE5E5A"/>
    <w:rsid w:val="00DE7F79"/>
    <w:rsid w:val="00E47CB3"/>
    <w:rsid w:val="00EA0ACC"/>
    <w:rsid w:val="00F020A1"/>
    <w:rsid w:val="00F560C1"/>
    <w:rsid w:val="00FB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54C49D"/>
  <w15:docId w15:val="{C829825E-29C4-4247-8C27-AB8CB8458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autoSpaceDN w:val="0"/>
      <w:textAlignment w:val="baseline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autoSpaceDN w:val="0"/>
      <w:textAlignment w:val="baseline"/>
    </w:pPr>
  </w:style>
  <w:style w:type="paragraph" w:customStyle="1" w:styleId="Textbody">
    <w:name w:val="Text body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Web">
    <w:name w:val="Normal (Web)"/>
    <w:basedOn w:val="Textbody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Document Map"/>
    <w:basedOn w:val="Textbody"/>
    <w:rPr>
      <w:rFonts w:ascii="新細明體" w:hAnsi="新細明體" w:cs="新細明體"/>
    </w:rPr>
  </w:style>
  <w:style w:type="paragraph" w:styleId="a6">
    <w:name w:val="Balloon Text"/>
    <w:basedOn w:val="Textbody"/>
    <w:rPr>
      <w:rFonts w:ascii="Calibri Light" w:eastAsia="Calibri Light" w:hAnsi="Calibri Light" w:cs="Calibri Light"/>
      <w:sz w:val="18"/>
      <w:szCs w:val="18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  <w:style w:type="character" w:customStyle="1" w:styleId="a9">
    <w:name w:val="文件引導模式 字元"/>
    <w:rPr>
      <w:rFonts w:ascii="新細明體" w:eastAsia="新細明體" w:hAnsi="新細明體" w:cs="新細明體"/>
      <w:kern w:val="3"/>
      <w:sz w:val="24"/>
      <w:szCs w:val="24"/>
    </w:rPr>
  </w:style>
  <w:style w:type="character" w:customStyle="1" w:styleId="aa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台灣社會學會</dc:title>
  <dc:subject/>
  <dc:creator>LR4</dc:creator>
  <cp:keywords/>
  <cp:lastModifiedBy>admin</cp:lastModifiedBy>
  <cp:revision>2</cp:revision>
  <cp:lastPrinted>2021-03-03T03:26:00Z</cp:lastPrinted>
  <dcterms:created xsi:type="dcterms:W3CDTF">2026-08-03T03:47:00Z</dcterms:created>
  <dcterms:modified xsi:type="dcterms:W3CDTF">2026-08-03T03:47:00Z</dcterms:modified>
</cp:coreProperties>
</file>